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B4655" w14:textId="77777777" w:rsidR="00EC02D6" w:rsidRPr="00EC02D6" w:rsidRDefault="00EC02D6" w:rsidP="00EC02D6">
      <w:pPr>
        <w:rPr>
          <w:rFonts w:ascii="Muli" w:hAnsi="Muli"/>
        </w:rPr>
      </w:pPr>
    </w:p>
    <w:p w14:paraId="7BC5D403" w14:textId="77777777" w:rsidR="00EC02D6" w:rsidRPr="00EC02D6" w:rsidRDefault="00EC02D6" w:rsidP="00EC02D6">
      <w:pPr>
        <w:rPr>
          <w:rFonts w:ascii="Muli" w:hAnsi="Muli"/>
        </w:rPr>
      </w:pPr>
      <w:r w:rsidRPr="00EC02D6">
        <w:rPr>
          <w:rFonts w:ascii="Muli" w:hAnsi="Muli"/>
        </w:rPr>
        <w:t>Dear Parent(s)</w:t>
      </w:r>
    </w:p>
    <w:p w14:paraId="6F636C93" w14:textId="77777777" w:rsidR="00EC02D6" w:rsidRPr="00EC02D6" w:rsidRDefault="00EC02D6" w:rsidP="00EC02D6">
      <w:pPr>
        <w:rPr>
          <w:rFonts w:ascii="Muli" w:hAnsi="Muli"/>
        </w:rPr>
      </w:pPr>
    </w:p>
    <w:p w14:paraId="54493C69" w14:textId="68DB7E02" w:rsidR="00EC02D6" w:rsidRPr="00EC02D6" w:rsidRDefault="00EC02D6" w:rsidP="00EC02D6">
      <w:pPr>
        <w:jc w:val="center"/>
        <w:rPr>
          <w:rFonts w:ascii="Muli" w:hAnsi="Muli"/>
          <w:b/>
        </w:rPr>
      </w:pPr>
      <w:r w:rsidRPr="00EC02D6">
        <w:rPr>
          <w:rFonts w:ascii="Muli" w:hAnsi="Muli"/>
          <w:b/>
        </w:rPr>
        <w:t xml:space="preserve">Explorer </w:t>
      </w:r>
      <w:r>
        <w:rPr>
          <w:rFonts w:ascii="Muli" w:hAnsi="Muli"/>
          <w:b/>
        </w:rPr>
        <w:t>Camp on School Grounds</w:t>
      </w:r>
    </w:p>
    <w:p w14:paraId="189F6F79" w14:textId="05242072" w:rsidR="00EC02D6" w:rsidRPr="004157D9" w:rsidRDefault="004157D9" w:rsidP="00EC02D6">
      <w:pPr>
        <w:jc w:val="center"/>
        <w:rPr>
          <w:rFonts w:ascii="Muli" w:hAnsi="Muli"/>
          <w:b/>
          <w:i/>
          <w:iCs/>
        </w:rPr>
      </w:pPr>
      <w:r w:rsidRPr="004157D9">
        <w:rPr>
          <w:rFonts w:ascii="Muli" w:hAnsi="Muli"/>
          <w:b/>
          <w:i/>
          <w:iCs/>
        </w:rPr>
        <w:t>Dates</w:t>
      </w:r>
    </w:p>
    <w:p w14:paraId="37843AF1" w14:textId="1FBBDD43" w:rsidR="00EC02D6" w:rsidRPr="004157D9" w:rsidRDefault="004157D9" w:rsidP="00EC02D6">
      <w:pPr>
        <w:jc w:val="center"/>
        <w:rPr>
          <w:rFonts w:ascii="Muli" w:hAnsi="Muli"/>
          <w:b/>
          <w:i/>
          <w:iCs/>
        </w:rPr>
      </w:pPr>
      <w:r w:rsidRPr="004157D9">
        <w:rPr>
          <w:rFonts w:ascii="Muli" w:hAnsi="Muli"/>
          <w:b/>
          <w:i/>
          <w:iCs/>
        </w:rPr>
        <w:t>School Name</w:t>
      </w:r>
    </w:p>
    <w:p w14:paraId="66D5FC0D" w14:textId="77777777" w:rsidR="00EC02D6" w:rsidRPr="00EC02D6" w:rsidRDefault="00EC02D6" w:rsidP="00EC02D6">
      <w:pPr>
        <w:jc w:val="center"/>
        <w:rPr>
          <w:rFonts w:ascii="Muli" w:hAnsi="Muli"/>
          <w:b/>
        </w:rPr>
      </w:pPr>
    </w:p>
    <w:p w14:paraId="3A336A05" w14:textId="77777777" w:rsidR="00EC02D6" w:rsidRPr="00EC02D6" w:rsidRDefault="00EC02D6" w:rsidP="00EC02D6">
      <w:pPr>
        <w:rPr>
          <w:rFonts w:ascii="Muli" w:hAnsi="Muli"/>
        </w:rPr>
      </w:pPr>
    </w:p>
    <w:p w14:paraId="61771FDA" w14:textId="60F7ABAB" w:rsidR="00EC02D6" w:rsidRPr="00EC02D6" w:rsidRDefault="00EC02D6" w:rsidP="00EC02D6">
      <w:pPr>
        <w:jc w:val="both"/>
        <w:rPr>
          <w:rFonts w:ascii="Muli" w:hAnsi="Muli"/>
        </w:rPr>
      </w:pPr>
      <w:r w:rsidRPr="00EC02D6">
        <w:rPr>
          <w:rFonts w:ascii="Muli" w:hAnsi="Muli"/>
        </w:rPr>
        <w:t xml:space="preserve">Your son/daughter is due to participate in a </w:t>
      </w:r>
      <w:r w:rsidR="004157D9">
        <w:rPr>
          <w:rFonts w:ascii="Muli" w:hAnsi="Muli"/>
        </w:rPr>
        <w:t>?</w:t>
      </w:r>
      <w:r w:rsidRPr="00EC02D6">
        <w:rPr>
          <w:rFonts w:ascii="Muli" w:hAnsi="Muli"/>
        </w:rPr>
        <w:t xml:space="preserve">-day bush-craft and camp-craft programme on </w:t>
      </w:r>
      <w:r w:rsidR="004157D9" w:rsidRPr="004157D9">
        <w:rPr>
          <w:rFonts w:ascii="Muli" w:hAnsi="Muli"/>
          <w:i/>
          <w:iCs/>
        </w:rPr>
        <w:t>Dates</w:t>
      </w:r>
      <w:r w:rsidRPr="00EC02D6">
        <w:rPr>
          <w:rFonts w:ascii="Muli" w:hAnsi="Muli"/>
        </w:rPr>
        <w:t xml:space="preserve"> . This will take place on the school grounds and will start </w:t>
      </w:r>
      <w:r w:rsidR="00662DD8">
        <w:rPr>
          <w:rFonts w:ascii="Muli" w:hAnsi="Muli"/>
        </w:rPr>
        <w:t xml:space="preserve">at normal school start time on </w:t>
      </w:r>
      <w:r w:rsidR="00976581">
        <w:rPr>
          <w:rFonts w:ascii="Muli" w:hAnsi="Muli"/>
        </w:rPr>
        <w:t xml:space="preserve">? </w:t>
      </w:r>
      <w:r w:rsidR="00662DD8">
        <w:rPr>
          <w:rFonts w:ascii="Muli" w:hAnsi="Muli"/>
        </w:rPr>
        <w:t xml:space="preserve">and finish on normal school finish time on </w:t>
      </w:r>
      <w:r w:rsidR="00976581">
        <w:rPr>
          <w:rFonts w:ascii="Muli" w:hAnsi="Muli"/>
        </w:rPr>
        <w:t>?</w:t>
      </w:r>
      <w:r w:rsidRPr="00EC02D6">
        <w:rPr>
          <w:rFonts w:ascii="Muli" w:hAnsi="Muli"/>
        </w:rPr>
        <w:t>. The itinerary for the course is attached</w:t>
      </w:r>
      <w:r w:rsidR="00662DD8">
        <w:rPr>
          <w:rFonts w:ascii="Muli" w:hAnsi="Muli"/>
        </w:rPr>
        <w:t xml:space="preserve"> </w:t>
      </w:r>
      <w:r w:rsidRPr="00EC02D6">
        <w:rPr>
          <w:rFonts w:ascii="Muli" w:hAnsi="Muli"/>
        </w:rPr>
        <w:t xml:space="preserve">and will include activities such as fire lighting, shelter building and camp craft. </w:t>
      </w:r>
    </w:p>
    <w:p w14:paraId="320DC676" w14:textId="77777777" w:rsidR="00EC02D6" w:rsidRPr="00EC02D6" w:rsidRDefault="00EC02D6" w:rsidP="00EC02D6">
      <w:pPr>
        <w:jc w:val="both"/>
        <w:rPr>
          <w:rFonts w:ascii="Muli" w:hAnsi="Muli"/>
        </w:rPr>
      </w:pPr>
    </w:p>
    <w:p w14:paraId="558375A8" w14:textId="77777777" w:rsidR="00EC02D6" w:rsidRPr="00EC02D6" w:rsidRDefault="00EC02D6" w:rsidP="00EC02D6">
      <w:pPr>
        <w:jc w:val="both"/>
        <w:rPr>
          <w:rFonts w:ascii="Muli" w:hAnsi="Muli"/>
        </w:rPr>
      </w:pPr>
      <w:r w:rsidRPr="00EC02D6">
        <w:rPr>
          <w:rFonts w:ascii="Muli" w:hAnsi="Muli"/>
        </w:rPr>
        <w:t xml:space="preserve">During the course, students will work in teams of around 15 and will be supervised by an Instructor from No Limits Development. All Instructors are fully trained in the activities they deliver and hold current DBS checks.  There will also be First Aid trained members of staff present throughout the course. </w:t>
      </w:r>
    </w:p>
    <w:p w14:paraId="2F45913D" w14:textId="77777777" w:rsidR="00EC02D6" w:rsidRPr="00EC02D6" w:rsidRDefault="00EC02D6" w:rsidP="00EC02D6">
      <w:pPr>
        <w:jc w:val="both"/>
        <w:rPr>
          <w:rFonts w:ascii="Muli" w:hAnsi="Muli"/>
        </w:rPr>
      </w:pPr>
    </w:p>
    <w:p w14:paraId="1AE19785" w14:textId="644A3A57" w:rsidR="00EC02D6" w:rsidRPr="00EC02D6" w:rsidRDefault="00662DD8" w:rsidP="00EC02D6">
      <w:pPr>
        <w:jc w:val="both"/>
        <w:rPr>
          <w:rFonts w:ascii="Muli" w:hAnsi="Muli"/>
        </w:rPr>
      </w:pPr>
      <w:r>
        <w:rPr>
          <w:rFonts w:ascii="Muli" w:hAnsi="Muli"/>
        </w:rPr>
        <w:t xml:space="preserve">All the meals including breakfast and evening meals will be provided by </w:t>
      </w:r>
      <w:r w:rsidR="000556B5">
        <w:rPr>
          <w:rFonts w:ascii="Muli" w:hAnsi="Muli"/>
        </w:rPr>
        <w:t>……………</w:t>
      </w:r>
      <w:r>
        <w:rPr>
          <w:rFonts w:ascii="Muli" w:hAnsi="Muli"/>
        </w:rPr>
        <w:t>.</w:t>
      </w:r>
    </w:p>
    <w:p w14:paraId="5B7E924C" w14:textId="77777777" w:rsidR="00EC02D6" w:rsidRPr="00EC02D6" w:rsidRDefault="00EC02D6" w:rsidP="00EC02D6">
      <w:pPr>
        <w:jc w:val="both"/>
        <w:rPr>
          <w:rFonts w:ascii="Muli" w:hAnsi="Muli"/>
        </w:rPr>
      </w:pPr>
      <w:r w:rsidRPr="00EC02D6">
        <w:rPr>
          <w:rFonts w:ascii="Muli" w:hAnsi="Muli"/>
        </w:rPr>
        <w:t xml:space="preserve"> </w:t>
      </w:r>
    </w:p>
    <w:p w14:paraId="21BF444E" w14:textId="77777777" w:rsidR="00EC02D6" w:rsidRPr="00EC02D6" w:rsidRDefault="00EC02D6" w:rsidP="00EC02D6">
      <w:pPr>
        <w:jc w:val="both"/>
        <w:rPr>
          <w:rFonts w:ascii="Muli" w:hAnsi="Muli"/>
        </w:rPr>
      </w:pPr>
      <w:r w:rsidRPr="00EC02D6">
        <w:rPr>
          <w:rFonts w:ascii="Muli" w:hAnsi="Muli"/>
        </w:rPr>
        <w:t>All group equipment will be provided by No Limits; however your son/daughter will need to bring their own personal kit as per the separate kit list.</w:t>
      </w:r>
    </w:p>
    <w:p w14:paraId="41AC1DE2" w14:textId="77777777" w:rsidR="00EC02D6" w:rsidRPr="00EC02D6" w:rsidRDefault="00EC02D6" w:rsidP="00EC02D6">
      <w:pPr>
        <w:jc w:val="both"/>
        <w:rPr>
          <w:rFonts w:ascii="Muli" w:hAnsi="Muli"/>
        </w:rPr>
      </w:pPr>
    </w:p>
    <w:p w14:paraId="03032DC3" w14:textId="4DC9B8C2" w:rsidR="00EC02D6" w:rsidRPr="00EC02D6" w:rsidRDefault="00EC02D6" w:rsidP="00EC02D6">
      <w:pPr>
        <w:jc w:val="both"/>
        <w:rPr>
          <w:rFonts w:ascii="Muli" w:hAnsi="Muli"/>
        </w:rPr>
      </w:pPr>
      <w:r w:rsidRPr="00EC02D6">
        <w:rPr>
          <w:rFonts w:ascii="Muli" w:hAnsi="Muli"/>
        </w:rPr>
        <w:t xml:space="preserve">If needed, No Limits can supply </w:t>
      </w:r>
      <w:r w:rsidR="000556B5">
        <w:rPr>
          <w:rFonts w:ascii="Muli" w:hAnsi="Muli"/>
        </w:rPr>
        <w:t xml:space="preserve">waterproofs, </w:t>
      </w:r>
      <w:r w:rsidRPr="00EC02D6">
        <w:rPr>
          <w:rFonts w:ascii="Muli" w:hAnsi="Muli"/>
        </w:rPr>
        <w:t xml:space="preserve">sleeping bags and </w:t>
      </w:r>
      <w:r w:rsidR="0085560F">
        <w:rPr>
          <w:rFonts w:ascii="Muli" w:hAnsi="Muli"/>
        </w:rPr>
        <w:t xml:space="preserve">sleeping </w:t>
      </w:r>
      <w:r w:rsidRPr="00EC02D6">
        <w:rPr>
          <w:rFonts w:ascii="Muli" w:hAnsi="Muli"/>
        </w:rPr>
        <w:t>mats to students at no extra cost</w:t>
      </w:r>
      <w:r w:rsidR="0085560F">
        <w:rPr>
          <w:rFonts w:ascii="Muli" w:hAnsi="Muli"/>
        </w:rPr>
        <w:t>.  Please inform the organiser at least 2 weeks prior to the course if this is required.</w:t>
      </w:r>
    </w:p>
    <w:p w14:paraId="2BFF5055" w14:textId="77777777" w:rsidR="00EC02D6" w:rsidRPr="00EC02D6" w:rsidRDefault="00EC02D6" w:rsidP="00EC02D6">
      <w:pPr>
        <w:jc w:val="both"/>
        <w:rPr>
          <w:rFonts w:ascii="Muli" w:hAnsi="Muli"/>
        </w:rPr>
      </w:pPr>
    </w:p>
    <w:p w14:paraId="7CB99316" w14:textId="77777777" w:rsidR="00EC02D6" w:rsidRPr="00EC02D6" w:rsidRDefault="00EC02D6" w:rsidP="00EC02D6">
      <w:pPr>
        <w:jc w:val="both"/>
        <w:rPr>
          <w:rFonts w:ascii="Muli" w:hAnsi="Muli"/>
        </w:rPr>
      </w:pPr>
      <w:r w:rsidRPr="00EC02D6">
        <w:rPr>
          <w:rFonts w:ascii="Muli" w:hAnsi="Muli"/>
        </w:rPr>
        <w:t xml:space="preserve">All the students and Instructors will be camping on the school grounds overnight. We advise that students do not bring mobile phones or other expensive electronic devices with them as they are likely to get lost or damaged and the use of these pieces of equipment can detract from the benefits to be gained from the course. </w:t>
      </w:r>
    </w:p>
    <w:p w14:paraId="4275DFD3" w14:textId="77777777" w:rsidR="0085560F" w:rsidRDefault="0085560F" w:rsidP="00EC02D6">
      <w:pPr>
        <w:jc w:val="both"/>
        <w:rPr>
          <w:rFonts w:ascii="Muli" w:hAnsi="Muli"/>
        </w:rPr>
      </w:pPr>
    </w:p>
    <w:p w14:paraId="7658645C" w14:textId="3E02C983" w:rsidR="00EC02D6" w:rsidRPr="00EC02D6" w:rsidRDefault="0085560F" w:rsidP="00EC02D6">
      <w:pPr>
        <w:jc w:val="both"/>
        <w:rPr>
          <w:rFonts w:ascii="Muli" w:hAnsi="Muli"/>
        </w:rPr>
      </w:pPr>
      <w:r>
        <w:rPr>
          <w:rFonts w:ascii="Muli" w:hAnsi="Muli"/>
        </w:rPr>
        <w:t>I</w:t>
      </w:r>
      <w:r w:rsidR="00EC02D6" w:rsidRPr="00EC02D6">
        <w:rPr>
          <w:rFonts w:ascii="Muli" w:hAnsi="Muli"/>
        </w:rPr>
        <w:t xml:space="preserve">f in the meantime you have any questions regarding this programme please </w:t>
      </w:r>
      <w:r>
        <w:rPr>
          <w:rFonts w:ascii="Muli" w:hAnsi="Muli"/>
        </w:rPr>
        <w:t>contact the school organiser who will be more than happy to help.</w:t>
      </w:r>
    </w:p>
    <w:p w14:paraId="380F0473" w14:textId="77777777" w:rsidR="00EC02D6" w:rsidRPr="00EC02D6" w:rsidRDefault="00EC02D6" w:rsidP="00EC02D6">
      <w:pPr>
        <w:jc w:val="both"/>
        <w:rPr>
          <w:rFonts w:ascii="Muli" w:hAnsi="Muli"/>
        </w:rPr>
      </w:pPr>
    </w:p>
    <w:p w14:paraId="332A8054" w14:textId="77777777" w:rsidR="00EC02D6" w:rsidRPr="00EC02D6" w:rsidRDefault="00EC02D6" w:rsidP="00EC02D6">
      <w:pPr>
        <w:jc w:val="both"/>
        <w:rPr>
          <w:rFonts w:ascii="Muli" w:hAnsi="Muli"/>
        </w:rPr>
      </w:pPr>
      <w:r w:rsidRPr="00EC02D6">
        <w:rPr>
          <w:rFonts w:ascii="Muli" w:hAnsi="Muli"/>
        </w:rPr>
        <w:t>Yours sincerely,</w:t>
      </w:r>
    </w:p>
    <w:p w14:paraId="15C97382" w14:textId="36F2718F" w:rsidR="00990D9F" w:rsidRPr="00EC02D6" w:rsidRDefault="00697B6C" w:rsidP="00EC02D6"/>
    <w:sectPr w:rsidR="00990D9F" w:rsidRPr="00EC02D6" w:rsidSect="00705628">
      <w:headerReference w:type="default" r:id="rId7"/>
      <w:footerReference w:type="default" r:id="rId8"/>
      <w:pgSz w:w="11900" w:h="16840"/>
      <w:pgMar w:top="851" w:right="851" w:bottom="851" w:left="851" w:header="1985"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493D3" w14:textId="77777777" w:rsidR="00697B6C" w:rsidRDefault="00697B6C" w:rsidP="00D35E84">
      <w:r>
        <w:separator/>
      </w:r>
    </w:p>
  </w:endnote>
  <w:endnote w:type="continuationSeparator" w:id="0">
    <w:p w14:paraId="748E4BA7" w14:textId="77777777" w:rsidR="00697B6C" w:rsidRDefault="00697B6C" w:rsidP="00D35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uli">
    <w:altName w:val="Calibri"/>
    <w:panose1 w:val="00000500000000000000"/>
    <w:charset w:val="00"/>
    <w:family w:val="auto"/>
    <w:pitch w:val="variable"/>
    <w:sig w:usb0="20000007" w:usb1="00000001" w:usb2="00000000" w:usb3="00000000" w:csb0="00000193" w:csb1="00000000"/>
  </w:font>
  <w:font w:name="Muli ExtraLight">
    <w:altName w:val="Calibri"/>
    <w:panose1 w:val="000003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BAB85" w14:textId="77777777" w:rsidR="00705628" w:rsidRDefault="00933D8B" w:rsidP="004B07D2">
    <w:pPr>
      <w:rPr>
        <w:b/>
        <w:bCs/>
        <w:color w:val="000000" w:themeColor="text1"/>
        <w:sz w:val="14"/>
        <w:szCs w:val="14"/>
      </w:rPr>
    </w:pPr>
    <w:r>
      <w:rPr>
        <w:b/>
        <w:bCs/>
        <w:noProof/>
        <w:color w:val="000000" w:themeColor="text1"/>
        <w:sz w:val="14"/>
        <w:szCs w:val="14"/>
      </w:rPr>
      <mc:AlternateContent>
        <mc:Choice Requires="wps">
          <w:drawing>
            <wp:anchor distT="0" distB="0" distL="114300" distR="114300" simplePos="0" relativeHeight="251672576" behindDoc="0" locked="0" layoutInCell="1" allowOverlap="1" wp14:anchorId="2ABC3802" wp14:editId="11BD6F6F">
              <wp:simplePos x="0" y="0"/>
              <wp:positionH relativeFrom="column">
                <wp:posOffset>1810450</wp:posOffset>
              </wp:positionH>
              <wp:positionV relativeFrom="paragraph">
                <wp:posOffset>-46990</wp:posOffset>
              </wp:positionV>
              <wp:extent cx="2920365" cy="802005"/>
              <wp:effectExtent l="0" t="0" r="0" b="10795"/>
              <wp:wrapNone/>
              <wp:docPr id="3" name="Text Box 3"/>
              <wp:cNvGraphicFramePr/>
              <a:graphic xmlns:a="http://schemas.openxmlformats.org/drawingml/2006/main">
                <a:graphicData uri="http://schemas.microsoft.com/office/word/2010/wordprocessingShape">
                  <wps:wsp>
                    <wps:cNvSpPr txBox="1"/>
                    <wps:spPr>
                      <a:xfrm>
                        <a:off x="0" y="0"/>
                        <a:ext cx="2920365" cy="8020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9C5F0F" w14:textId="77777777" w:rsidR="00927AFE" w:rsidRDefault="00927AFE" w:rsidP="00927AFE">
                          <w:pPr>
                            <w:spacing w:line="276" w:lineRule="auto"/>
                            <w:rPr>
                              <w:b/>
                              <w:bCs/>
                              <w:sz w:val="14"/>
                              <w:szCs w:val="14"/>
                            </w:rPr>
                          </w:pPr>
                          <w:r w:rsidRPr="004B07D2">
                            <w:rPr>
                              <w:b/>
                              <w:bCs/>
                              <w:sz w:val="14"/>
                              <w:szCs w:val="14"/>
                            </w:rPr>
                            <w:t xml:space="preserve">No </w:t>
                          </w:r>
                          <w:r w:rsidRPr="00286BEB">
                            <w:rPr>
                              <w:b/>
                              <w:bCs/>
                              <w:color w:val="000000" w:themeColor="text1"/>
                              <w:sz w:val="14"/>
                              <w:szCs w:val="14"/>
                            </w:rPr>
                            <w:t xml:space="preserve">Limits Development </w:t>
                          </w:r>
                          <w:r w:rsidRPr="004B07D2">
                            <w:rPr>
                              <w:b/>
                              <w:bCs/>
                              <w:sz w:val="14"/>
                              <w:szCs w:val="14"/>
                            </w:rPr>
                            <w:t>Ltd</w:t>
                          </w:r>
                        </w:p>
                        <w:p w14:paraId="2DF7B564" w14:textId="77777777" w:rsidR="00927AFE" w:rsidRDefault="00927AFE" w:rsidP="004F4FDF">
                          <w:pPr>
                            <w:spacing w:line="360" w:lineRule="auto"/>
                            <w:rPr>
                              <w:sz w:val="14"/>
                              <w:szCs w:val="14"/>
                            </w:rPr>
                          </w:pPr>
                          <w:r w:rsidRPr="002D61F0">
                            <w:rPr>
                              <w:sz w:val="14"/>
                              <w:szCs w:val="14"/>
                            </w:rPr>
                            <w:t>Unit 3, Staden Lane Business Park, Buxton SK17 9RZ</w:t>
                          </w:r>
                        </w:p>
                        <w:p w14:paraId="12F68962" w14:textId="77777777" w:rsidR="00927AFE" w:rsidRPr="00927AFE" w:rsidRDefault="00927AFE" w:rsidP="004F4FDF">
                          <w:pPr>
                            <w:spacing w:line="360" w:lineRule="auto"/>
                            <w:rPr>
                              <w:sz w:val="14"/>
                              <w:szCs w:val="14"/>
                            </w:rPr>
                          </w:pPr>
                          <w:r w:rsidRPr="001833CA">
                            <w:rPr>
                              <w:sz w:val="10"/>
                              <w:szCs w:val="10"/>
                            </w:rPr>
                            <w:t>Registered in England and Wales. Company No. 06699241. VAT No. 989 1114 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C3802" id="_x0000_t202" coordsize="21600,21600" o:spt="202" path="m,l,21600r21600,l21600,xe">
              <v:stroke joinstyle="miter"/>
              <v:path gradientshapeok="t" o:connecttype="rect"/>
            </v:shapetype>
            <v:shape id="Text Box 3" o:spid="_x0000_s1029" type="#_x0000_t202" style="position:absolute;margin-left:142.55pt;margin-top:-3.7pt;width:229.95pt;height:6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" filled="f" stroked="f">
              <v:textbox>
                <w:txbxContent>
                  <w:p w14:paraId="749C5F0F" w14:textId="77777777" w:rsidR="00927AFE" w:rsidRDefault="00927AFE" w:rsidP="00927AFE">
                    <w:pPr>
                      <w:spacing w:line="276" w:lineRule="auto"/>
                      <w:rPr>
                        <w:b/>
                        <w:bCs/>
                        <w:sz w:val="14"/>
                        <w:szCs w:val="14"/>
                      </w:rPr>
                    </w:pPr>
                    <w:r w:rsidRPr="004B07D2">
                      <w:rPr>
                        <w:b/>
                        <w:bCs/>
                        <w:sz w:val="14"/>
                        <w:szCs w:val="14"/>
                      </w:rPr>
                      <w:t xml:space="preserve">No </w:t>
                    </w:r>
                    <w:r w:rsidRPr="00286BEB">
                      <w:rPr>
                        <w:b/>
                        <w:bCs/>
                        <w:color w:val="000000" w:themeColor="text1"/>
                        <w:sz w:val="14"/>
                        <w:szCs w:val="14"/>
                      </w:rPr>
                      <w:t xml:space="preserve">Limits Development </w:t>
                    </w:r>
                    <w:r w:rsidRPr="004B07D2">
                      <w:rPr>
                        <w:b/>
                        <w:bCs/>
                        <w:sz w:val="14"/>
                        <w:szCs w:val="14"/>
                      </w:rPr>
                      <w:t>Ltd</w:t>
                    </w:r>
                  </w:p>
                  <w:p w14:paraId="2DF7B564" w14:textId="77777777" w:rsidR="00927AFE" w:rsidRDefault="00927AFE" w:rsidP="004F4FDF">
                    <w:pPr>
                      <w:spacing w:line="360" w:lineRule="auto"/>
                      <w:rPr>
                        <w:sz w:val="14"/>
                        <w:szCs w:val="14"/>
                      </w:rPr>
                    </w:pPr>
                    <w:r w:rsidRPr="002D61F0">
                      <w:rPr>
                        <w:sz w:val="14"/>
                        <w:szCs w:val="14"/>
                      </w:rPr>
                      <w:t>Unit 3, Staden Lane Business Park, Buxton SK17 9RZ</w:t>
                    </w:r>
                  </w:p>
                  <w:p w14:paraId="12F68962" w14:textId="77777777" w:rsidR="00927AFE" w:rsidRPr="00927AFE" w:rsidRDefault="00927AFE" w:rsidP="004F4FDF">
                    <w:pPr>
                      <w:spacing w:line="360" w:lineRule="auto"/>
                      <w:rPr>
                        <w:sz w:val="14"/>
                        <w:szCs w:val="14"/>
                      </w:rPr>
                    </w:pPr>
                    <w:r w:rsidRPr="001833CA">
                      <w:rPr>
                        <w:sz w:val="10"/>
                        <w:szCs w:val="10"/>
                      </w:rPr>
                      <w:t>Registered in England and Wales. Company No. 06699241. VAT No. 989 1114 89</w:t>
                    </w:r>
                  </w:p>
                </w:txbxContent>
              </v:textbox>
            </v:shape>
          </w:pict>
        </mc:Fallback>
      </mc:AlternateContent>
    </w:r>
    <w:r w:rsidR="004F4FDF" w:rsidRPr="00286BEB">
      <w:rPr>
        <w:b/>
        <w:bCs/>
        <w:noProof/>
        <w:color w:val="000000" w:themeColor="text1"/>
        <w:sz w:val="14"/>
        <w:szCs w:val="14"/>
      </w:rPr>
      <mc:AlternateContent>
        <mc:Choice Requires="wps">
          <w:drawing>
            <wp:anchor distT="0" distB="0" distL="114300" distR="114300" simplePos="0" relativeHeight="251665408" behindDoc="0" locked="0" layoutInCell="1" allowOverlap="1" wp14:anchorId="2B68AC79" wp14:editId="69AD6BCE">
              <wp:simplePos x="0" y="0"/>
              <wp:positionH relativeFrom="column">
                <wp:posOffset>4413250</wp:posOffset>
              </wp:positionH>
              <wp:positionV relativeFrom="paragraph">
                <wp:posOffset>-48260</wp:posOffset>
              </wp:positionV>
              <wp:extent cx="2096770" cy="570230"/>
              <wp:effectExtent l="0" t="0" r="11430" b="0"/>
              <wp:wrapNone/>
              <wp:docPr id="22" name="Text Box 22"/>
              <wp:cNvGraphicFramePr/>
              <a:graphic xmlns:a="http://schemas.openxmlformats.org/drawingml/2006/main">
                <a:graphicData uri="http://schemas.microsoft.com/office/word/2010/wordprocessingShape">
                  <wps:wsp>
                    <wps:cNvSpPr txBox="1"/>
                    <wps:spPr>
                      <a:xfrm>
                        <a:off x="0" y="0"/>
                        <a:ext cx="2096770" cy="570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84E0C1" w14:textId="77777777" w:rsidR="001833CA" w:rsidRDefault="00002C9B" w:rsidP="001833CA">
                          <w:pPr>
                            <w:jc w:val="right"/>
                          </w:pPr>
                          <w:r w:rsidRPr="00002C9B">
                            <w:rPr>
                              <w:noProof/>
                            </w:rPr>
                            <w:drawing>
                              <wp:inline distT="0" distB="0" distL="0" distR="0" wp14:anchorId="1F89BB31" wp14:editId="01DF0093">
                                <wp:extent cx="542544" cy="3596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2544" cy="359664"/>
                                        </a:xfrm>
                                        <a:prstGeom prst="rect">
                                          <a:avLst/>
                                        </a:prstGeom>
                                      </pic:spPr>
                                    </pic:pic>
                                  </a:graphicData>
                                </a:graphic>
                              </wp:inline>
                            </w:drawing>
                          </w:r>
                          <w:r w:rsidR="00D41FAD">
                            <w:t xml:space="preserve"> </w:t>
                          </w:r>
                          <w:r>
                            <w:t xml:space="preserve">  </w:t>
                          </w:r>
                          <w:r w:rsidR="00857E5B" w:rsidRPr="00857E5B">
                            <w:rPr>
                              <w:noProof/>
                            </w:rPr>
                            <w:drawing>
                              <wp:inline distT="0" distB="0" distL="0" distR="0" wp14:anchorId="6325BC9A" wp14:editId="39C13870">
                                <wp:extent cx="324000" cy="324863"/>
                                <wp:effectExtent l="0" t="0" r="635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24000" cy="324863"/>
                                        </a:xfrm>
                                        <a:prstGeom prst="rect">
                                          <a:avLst/>
                                        </a:prstGeom>
                                      </pic:spPr>
                                    </pic:pic>
                                  </a:graphicData>
                                </a:graphic>
                              </wp:inline>
                            </w:drawing>
                          </w:r>
                          <w:r w:rsidR="00857E5B">
                            <w:t xml:space="preserve">  </w:t>
                          </w:r>
                          <w:r w:rsidR="001833CA" w:rsidRPr="001833CA">
                            <w:rPr>
                              <w:noProof/>
                            </w:rPr>
                            <w:drawing>
                              <wp:inline distT="0" distB="0" distL="0" distR="0" wp14:anchorId="449EFF06" wp14:editId="22AA56F5">
                                <wp:extent cx="326355" cy="340348"/>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352524" cy="367639"/>
                                        </a:xfrm>
                                        <a:prstGeom prst="rect">
                                          <a:avLst/>
                                        </a:prstGeom>
                                      </pic:spPr>
                                    </pic:pic>
                                  </a:graphicData>
                                </a:graphic>
                              </wp:inline>
                            </w:drawing>
                          </w:r>
                          <w:r w:rsidR="001833CA">
                            <w:t xml:space="preserve">   </w:t>
                          </w:r>
                          <w:r w:rsidR="001833CA">
                            <w:rPr>
                              <w:noProof/>
                            </w:rPr>
                            <w:drawing>
                              <wp:inline distT="0" distB="0" distL="0" distR="0" wp14:anchorId="7BD6BD4E" wp14:editId="78296466">
                                <wp:extent cx="227561" cy="360000"/>
                                <wp:effectExtent l="0" t="0" r="1270" b="0"/>
                                <wp:docPr id="19" name="Picture 19" descr="AAP-LOGO-DofE-Gunmetal-650x1024-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P-LOGO-DofE-Gunmetal-650x1024-190x30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7561" cy="360000"/>
                                        </a:xfrm>
                                        <a:prstGeom prst="rect">
                                          <a:avLst/>
                                        </a:prstGeom>
                                        <a:noFill/>
                                        <a:ln>
                                          <a:noFill/>
                                        </a:ln>
                                      </pic:spPr>
                                    </pic:pic>
                                  </a:graphicData>
                                </a:graphic>
                              </wp:inline>
                            </w:drawing>
                          </w:r>
                        </w:p>
                      </w:txbxContent>
                    </wps:txbx>
                    <wps:bodyPr rot="0" spcFirstLastPara="0" vertOverflow="overflow" horzOverflow="overflow" vert="horz" wrap="square" lIns="9144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8AC79" id="Text Box 22" o:spid="_x0000_s1030" type="#_x0000_t202" style="position:absolute;margin-left:347.5pt;margin-top:-3.8pt;width:165.1pt;height:4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" filled="f" stroked="f">
              <v:textbox inset=",,1.3mm">
                <w:txbxContent>
                  <w:p w14:paraId="2484E0C1" w14:textId="77777777" w:rsidR="001833CA" w:rsidRDefault="00002C9B" w:rsidP="001833CA">
                    <w:pPr>
                      <w:jc w:val="right"/>
                    </w:pPr>
                    <w:r w:rsidRPr="00002C9B">
                      <w:rPr>
                        <w:noProof/>
                      </w:rPr>
                      <w:drawing>
                        <wp:inline distT="0" distB="0" distL="0" distR="0" wp14:anchorId="1F89BB31" wp14:editId="01DF0093">
                          <wp:extent cx="542544" cy="3596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2544" cy="359664"/>
                                  </a:xfrm>
                                  <a:prstGeom prst="rect">
                                    <a:avLst/>
                                  </a:prstGeom>
                                </pic:spPr>
                              </pic:pic>
                            </a:graphicData>
                          </a:graphic>
                        </wp:inline>
                      </w:drawing>
                    </w:r>
                    <w:r w:rsidR="00D41FAD">
                      <w:t xml:space="preserve"> </w:t>
                    </w:r>
                    <w:r>
                      <w:t xml:space="preserve">  </w:t>
                    </w:r>
                    <w:r w:rsidR="00857E5B" w:rsidRPr="00857E5B">
                      <w:rPr>
                        <w:noProof/>
                      </w:rPr>
                      <w:drawing>
                        <wp:inline distT="0" distB="0" distL="0" distR="0" wp14:anchorId="6325BC9A" wp14:editId="39C13870">
                          <wp:extent cx="324000" cy="324863"/>
                          <wp:effectExtent l="0" t="0" r="635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4000" cy="324863"/>
                                  </a:xfrm>
                                  <a:prstGeom prst="rect">
                                    <a:avLst/>
                                  </a:prstGeom>
                                </pic:spPr>
                              </pic:pic>
                            </a:graphicData>
                          </a:graphic>
                        </wp:inline>
                      </w:drawing>
                    </w:r>
                    <w:r w:rsidR="00857E5B">
                      <w:t xml:space="preserve">  </w:t>
                    </w:r>
                    <w:r w:rsidR="001833CA" w:rsidRPr="001833CA">
                      <w:rPr>
                        <w:noProof/>
                      </w:rPr>
                      <w:drawing>
                        <wp:inline distT="0" distB="0" distL="0" distR="0" wp14:anchorId="449EFF06" wp14:editId="22AA56F5">
                          <wp:extent cx="326355" cy="340348"/>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2524" cy="367639"/>
                                  </a:xfrm>
                                  <a:prstGeom prst="rect">
                                    <a:avLst/>
                                  </a:prstGeom>
                                </pic:spPr>
                              </pic:pic>
                            </a:graphicData>
                          </a:graphic>
                        </wp:inline>
                      </w:drawing>
                    </w:r>
                    <w:r w:rsidR="001833CA">
                      <w:t xml:space="preserve">   </w:t>
                    </w:r>
                    <w:r w:rsidR="001833CA">
                      <w:rPr>
                        <w:noProof/>
                      </w:rPr>
                      <w:drawing>
                        <wp:inline distT="0" distB="0" distL="0" distR="0" wp14:anchorId="7BD6BD4E" wp14:editId="78296466">
                          <wp:extent cx="227561" cy="360000"/>
                          <wp:effectExtent l="0" t="0" r="1270" b="0"/>
                          <wp:docPr id="19" name="Picture 19" descr="AAP-LOGO-DofE-Gunmetal-650x1024-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P-LOGO-DofE-Gunmetal-650x1024-190x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561" cy="360000"/>
                                  </a:xfrm>
                                  <a:prstGeom prst="rect">
                                    <a:avLst/>
                                  </a:prstGeom>
                                  <a:noFill/>
                                  <a:ln>
                                    <a:noFill/>
                                  </a:ln>
                                </pic:spPr>
                              </pic:pic>
                            </a:graphicData>
                          </a:graphic>
                        </wp:inline>
                      </w:drawing>
                    </w:r>
                  </w:p>
                </w:txbxContent>
              </v:textbox>
            </v:shape>
          </w:pict>
        </mc:Fallback>
      </mc:AlternateContent>
    </w:r>
    <w:r w:rsidR="004F4FDF">
      <w:rPr>
        <w:b/>
        <w:bCs/>
        <w:noProof/>
        <w:color w:val="000000" w:themeColor="text1"/>
        <w:sz w:val="14"/>
        <w:szCs w:val="14"/>
      </w:rPr>
      <mc:AlternateContent>
        <mc:Choice Requires="wps">
          <w:drawing>
            <wp:anchor distT="0" distB="0" distL="114300" distR="114300" simplePos="0" relativeHeight="251674624" behindDoc="0" locked="0" layoutInCell="1" allowOverlap="1" wp14:anchorId="3D0DB379" wp14:editId="51AB098A">
              <wp:simplePos x="0" y="0"/>
              <wp:positionH relativeFrom="column">
                <wp:posOffset>-96520</wp:posOffset>
              </wp:positionH>
              <wp:positionV relativeFrom="paragraph">
                <wp:posOffset>-46875</wp:posOffset>
              </wp:positionV>
              <wp:extent cx="1779382" cy="802005"/>
              <wp:effectExtent l="0" t="0" r="0" b="10795"/>
              <wp:wrapNone/>
              <wp:docPr id="4" name="Text Box 4"/>
              <wp:cNvGraphicFramePr/>
              <a:graphic xmlns:a="http://schemas.openxmlformats.org/drawingml/2006/main">
                <a:graphicData uri="http://schemas.microsoft.com/office/word/2010/wordprocessingShape">
                  <wps:wsp>
                    <wps:cNvSpPr txBox="1"/>
                    <wps:spPr>
                      <a:xfrm>
                        <a:off x="0" y="0"/>
                        <a:ext cx="1779382" cy="8020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BD39E9" w14:textId="77777777" w:rsidR="004F4FDF" w:rsidRDefault="004F4FDF" w:rsidP="004F4FDF">
                          <w:pPr>
                            <w:spacing w:line="276" w:lineRule="auto"/>
                            <w:rPr>
                              <w:b/>
                              <w:bCs/>
                              <w:color w:val="000000" w:themeColor="text1"/>
                              <w:sz w:val="14"/>
                              <w:szCs w:val="14"/>
                            </w:rPr>
                          </w:pPr>
                          <w:r w:rsidRPr="00286BEB">
                            <w:rPr>
                              <w:b/>
                              <w:bCs/>
                              <w:color w:val="000000" w:themeColor="text1"/>
                              <w:sz w:val="14"/>
                              <w:szCs w:val="14"/>
                            </w:rPr>
                            <w:t>+44 (0)1539 432</w:t>
                          </w:r>
                          <w:r>
                            <w:rPr>
                              <w:b/>
                              <w:bCs/>
                              <w:color w:val="000000" w:themeColor="text1"/>
                              <w:sz w:val="14"/>
                              <w:szCs w:val="14"/>
                            </w:rPr>
                            <w:t xml:space="preserve"> </w:t>
                          </w:r>
                          <w:r w:rsidRPr="00286BEB">
                            <w:rPr>
                              <w:b/>
                              <w:bCs/>
                              <w:color w:val="000000" w:themeColor="text1"/>
                              <w:sz w:val="14"/>
                              <w:szCs w:val="14"/>
                            </w:rPr>
                            <w:t>342</w:t>
                          </w:r>
                        </w:p>
                        <w:p w14:paraId="23636508" w14:textId="77777777" w:rsidR="004F4FDF" w:rsidRDefault="00933D8B" w:rsidP="004F4FDF">
                          <w:pPr>
                            <w:spacing w:line="276" w:lineRule="auto"/>
                            <w:rPr>
                              <w:b/>
                              <w:bCs/>
                              <w:sz w:val="14"/>
                              <w:szCs w:val="14"/>
                            </w:rPr>
                          </w:pPr>
                          <w:r>
                            <w:rPr>
                              <w:b/>
                              <w:bCs/>
                              <w:sz w:val="14"/>
                              <w:szCs w:val="14"/>
                            </w:rPr>
                            <w:t>enquiries</w:t>
                          </w:r>
                          <w:r w:rsidR="004F4FDF" w:rsidRPr="004F4FDF">
                            <w:rPr>
                              <w:b/>
                              <w:bCs/>
                              <w:sz w:val="14"/>
                              <w:szCs w:val="14"/>
                            </w:rPr>
                            <w:t>@nolimitsdevelopment.co.uk</w:t>
                          </w:r>
                        </w:p>
                        <w:p w14:paraId="37279F07" w14:textId="77777777" w:rsidR="004F4FDF" w:rsidRPr="00927AFE" w:rsidRDefault="004F4FDF" w:rsidP="004F4FDF">
                          <w:pPr>
                            <w:spacing w:line="276" w:lineRule="auto"/>
                            <w:rPr>
                              <w:sz w:val="14"/>
                              <w:szCs w:val="14"/>
                            </w:rPr>
                          </w:pPr>
                          <w:r>
                            <w:rPr>
                              <w:b/>
                              <w:bCs/>
                              <w:sz w:val="14"/>
                              <w:szCs w:val="14"/>
                            </w:rPr>
                            <w:t>www.nolimitsdevelopment.co.uk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DB379" id="Text Box 4" o:spid="_x0000_s1031" type="#_x0000_t202" style="position:absolute;margin-left:-7.6pt;margin-top:-3.7pt;width:140.1pt;height:6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" filled="f" stroked="f">
              <v:textbox>
                <w:txbxContent>
                  <w:p w14:paraId="11BD39E9" w14:textId="77777777" w:rsidR="004F4FDF" w:rsidRDefault="004F4FDF" w:rsidP="004F4FDF">
                    <w:pPr>
                      <w:spacing w:line="276" w:lineRule="auto"/>
                      <w:rPr>
                        <w:b/>
                        <w:bCs/>
                        <w:color w:val="000000" w:themeColor="text1"/>
                        <w:sz w:val="14"/>
                        <w:szCs w:val="14"/>
                      </w:rPr>
                    </w:pPr>
                    <w:r w:rsidRPr="00286BEB">
                      <w:rPr>
                        <w:b/>
                        <w:bCs/>
                        <w:color w:val="000000" w:themeColor="text1"/>
                        <w:sz w:val="14"/>
                        <w:szCs w:val="14"/>
                      </w:rPr>
                      <w:t>+44 (0)1539 432</w:t>
                    </w:r>
                    <w:r>
                      <w:rPr>
                        <w:b/>
                        <w:bCs/>
                        <w:color w:val="000000" w:themeColor="text1"/>
                        <w:sz w:val="14"/>
                        <w:szCs w:val="14"/>
                      </w:rPr>
                      <w:t xml:space="preserve"> </w:t>
                    </w:r>
                    <w:r w:rsidRPr="00286BEB">
                      <w:rPr>
                        <w:b/>
                        <w:bCs/>
                        <w:color w:val="000000" w:themeColor="text1"/>
                        <w:sz w:val="14"/>
                        <w:szCs w:val="14"/>
                      </w:rPr>
                      <w:t>342</w:t>
                    </w:r>
                  </w:p>
                  <w:p w14:paraId="23636508" w14:textId="77777777" w:rsidR="004F4FDF" w:rsidRDefault="00933D8B" w:rsidP="004F4FDF">
                    <w:pPr>
                      <w:spacing w:line="276" w:lineRule="auto"/>
                      <w:rPr>
                        <w:b/>
                        <w:bCs/>
                        <w:sz w:val="14"/>
                        <w:szCs w:val="14"/>
                      </w:rPr>
                    </w:pPr>
                    <w:r>
                      <w:rPr>
                        <w:b/>
                        <w:bCs/>
                        <w:sz w:val="14"/>
                        <w:szCs w:val="14"/>
                      </w:rPr>
                      <w:t>enquiries</w:t>
                    </w:r>
                    <w:r w:rsidR="004F4FDF" w:rsidRPr="004F4FDF">
                      <w:rPr>
                        <w:b/>
                        <w:bCs/>
                        <w:sz w:val="14"/>
                        <w:szCs w:val="14"/>
                      </w:rPr>
                      <w:t>@nolimitsdevelopment.co.uk</w:t>
                    </w:r>
                  </w:p>
                  <w:p w14:paraId="37279F07" w14:textId="77777777" w:rsidR="004F4FDF" w:rsidRPr="00927AFE" w:rsidRDefault="004F4FDF" w:rsidP="004F4FDF">
                    <w:pPr>
                      <w:spacing w:line="276" w:lineRule="auto"/>
                      <w:rPr>
                        <w:sz w:val="14"/>
                        <w:szCs w:val="14"/>
                      </w:rPr>
                    </w:pPr>
                    <w:r>
                      <w:rPr>
                        <w:b/>
                        <w:bCs/>
                        <w:sz w:val="14"/>
                        <w:szCs w:val="14"/>
                      </w:rPr>
                      <w:t>www.nolimitsdevelopment.co.uk</w:t>
                    </w:r>
                  </w:p>
                </w:txbxContent>
              </v:textbox>
            </v:shape>
          </w:pict>
        </mc:Fallback>
      </mc:AlternateContent>
    </w:r>
  </w:p>
  <w:p w14:paraId="21BFF013" w14:textId="77777777" w:rsidR="001833CA" w:rsidRDefault="001833CA" w:rsidP="00553527">
    <w:pPr>
      <w:spacing w:line="276" w:lineRule="auto"/>
      <w:rPr>
        <w:b/>
        <w:bCs/>
        <w:szCs w:val="20"/>
      </w:rPr>
    </w:pPr>
    <w:r w:rsidRPr="00286BEB">
      <w:rPr>
        <w:b/>
        <w:bCs/>
        <w:noProof/>
        <w:color w:val="000000" w:themeColor="text1"/>
        <w:sz w:val="14"/>
        <w:szCs w:val="14"/>
      </w:rPr>
      <mc:AlternateContent>
        <mc:Choice Requires="wps">
          <w:drawing>
            <wp:anchor distT="0" distB="0" distL="114300" distR="114300" simplePos="0" relativeHeight="251666432" behindDoc="0" locked="0" layoutInCell="1" allowOverlap="1" wp14:anchorId="2999D225" wp14:editId="0D1F9535">
              <wp:simplePos x="0" y="0"/>
              <wp:positionH relativeFrom="column">
                <wp:posOffset>0</wp:posOffset>
              </wp:positionH>
              <wp:positionV relativeFrom="paragraph">
                <wp:posOffset>-231140</wp:posOffset>
              </wp:positionV>
              <wp:extent cx="6444861" cy="0"/>
              <wp:effectExtent l="0" t="0" r="32385" b="25400"/>
              <wp:wrapNone/>
              <wp:docPr id="25" name="Straight Connector 25"/>
              <wp:cNvGraphicFramePr/>
              <a:graphic xmlns:a="http://schemas.openxmlformats.org/drawingml/2006/main">
                <a:graphicData uri="http://schemas.microsoft.com/office/word/2010/wordprocessingShape">
                  <wps:wsp>
                    <wps:cNvCnPr/>
                    <wps:spPr>
                      <a:xfrm>
                        <a:off x="0" y="0"/>
                        <a:ext cx="6444861" cy="0"/>
                      </a:xfrm>
                      <a:prstGeom prst="line">
                        <a:avLst/>
                      </a:prstGeom>
                      <a:ln w="25400">
                        <a:solidFill>
                          <a:srgbClr val="E306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CE6B2C" id="Straight Connector 25"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8.2pt" to="507.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" strokecolor="#e30613" strokeweight="2pt">
              <v:stroke joinstyle="miter"/>
            </v:line>
          </w:pict>
        </mc:Fallback>
      </mc:AlternateContent>
    </w:r>
  </w:p>
  <w:p w14:paraId="5B69CBF6" w14:textId="77777777" w:rsidR="00124E09" w:rsidRPr="004B07D2" w:rsidRDefault="00124E09" w:rsidP="00553527">
    <w:pPr>
      <w:spacing w:line="276" w:lineRule="auto"/>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6FDF5" w14:textId="77777777" w:rsidR="00697B6C" w:rsidRDefault="00697B6C" w:rsidP="00D35E84">
      <w:r>
        <w:separator/>
      </w:r>
    </w:p>
  </w:footnote>
  <w:footnote w:type="continuationSeparator" w:id="0">
    <w:p w14:paraId="2F7953B3" w14:textId="77777777" w:rsidR="00697B6C" w:rsidRDefault="00697B6C" w:rsidP="00D35E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D008A" w14:textId="77777777" w:rsidR="00D35E84" w:rsidRDefault="002D61F0" w:rsidP="00DE7E62">
    <w:pPr>
      <w:pStyle w:val="Header"/>
      <w:tabs>
        <w:tab w:val="left" w:pos="4678"/>
      </w:tabs>
    </w:pPr>
    <w:r>
      <w:rPr>
        <w:noProof/>
      </w:rPr>
      <mc:AlternateContent>
        <mc:Choice Requires="wps">
          <w:drawing>
            <wp:anchor distT="0" distB="0" distL="114300" distR="114300" simplePos="0" relativeHeight="251662336" behindDoc="0" locked="0" layoutInCell="1" allowOverlap="1" wp14:anchorId="385DDBAC" wp14:editId="03C11DA5">
              <wp:simplePos x="0" y="0"/>
              <wp:positionH relativeFrom="column">
                <wp:posOffset>-33879</wp:posOffset>
              </wp:positionH>
              <wp:positionV relativeFrom="paragraph">
                <wp:posOffset>-798793</wp:posOffset>
              </wp:positionV>
              <wp:extent cx="5082129" cy="340958"/>
              <wp:effectExtent l="0" t="0" r="0" b="0"/>
              <wp:wrapNone/>
              <wp:docPr id="7" name="Text Box 7"/>
              <wp:cNvGraphicFramePr/>
              <a:graphic xmlns:a="http://schemas.openxmlformats.org/drawingml/2006/main">
                <a:graphicData uri="http://schemas.microsoft.com/office/word/2010/wordprocessingShape">
                  <wps:wsp>
                    <wps:cNvSpPr txBox="1"/>
                    <wps:spPr>
                      <a:xfrm>
                        <a:off x="0" y="0"/>
                        <a:ext cx="5082129" cy="34095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ABDBD6" w14:textId="77777777" w:rsidR="00932666" w:rsidRPr="004157D9" w:rsidRDefault="00754877" w:rsidP="00AB0CF3">
                          <w:pPr>
                            <w:rPr>
                              <w:rFonts w:ascii="Muli" w:hAnsi="Muli"/>
                              <w:color w:val="FF0000"/>
                            </w:rPr>
                          </w:pPr>
                          <w:r w:rsidRPr="004157D9">
                            <w:rPr>
                              <w:rFonts w:ascii="Muli" w:hAnsi="Muli"/>
                              <w:color w:val="FF0000"/>
                            </w:rPr>
                            <w:t>Developing young people through adventure and expedition</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DDBAC" id="_x0000_t202" coordsize="21600,21600" o:spt="202" path="m,l,21600r21600,l21600,xe">
              <v:stroke joinstyle="miter"/>
              <v:path gradientshapeok="t" o:connecttype="rect"/>
            </v:shapetype>
            <v:shape id="Text Box 7" o:spid="_x0000_s1026" type="#_x0000_t202" style="position:absolute;margin-left:-2.65pt;margin-top:-62.9pt;width:400.15pt;height:2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" filled="f" stroked="f">
              <v:textbox inset="1.3mm,,1.3mm">
                <w:txbxContent>
                  <w:p w14:paraId="0FABDBD6" w14:textId="77777777" w:rsidR="00932666" w:rsidRPr="004157D9" w:rsidRDefault="00754877" w:rsidP="00AB0CF3">
                    <w:pPr>
                      <w:rPr>
                        <w:rFonts w:ascii="Muli" w:hAnsi="Muli"/>
                        <w:color w:val="FF0000"/>
                      </w:rPr>
                    </w:pPr>
                    <w:r w:rsidRPr="004157D9">
                      <w:rPr>
                        <w:rFonts w:ascii="Muli" w:hAnsi="Muli"/>
                        <w:color w:val="FF0000"/>
                      </w:rPr>
                      <w:t>Developing young people through adventure and expedition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29AF359" wp14:editId="2D765DD9">
              <wp:simplePos x="0" y="0"/>
              <wp:positionH relativeFrom="column">
                <wp:posOffset>-33880</wp:posOffset>
              </wp:positionH>
              <wp:positionV relativeFrom="paragraph">
                <wp:posOffset>-561228</wp:posOffset>
              </wp:positionV>
              <wp:extent cx="4828129" cy="452120"/>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4828129" cy="452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56E172" w14:textId="77777777" w:rsidR="00044C09" w:rsidRPr="00DE7E62" w:rsidRDefault="00312279" w:rsidP="00322414">
                          <w:pPr>
                            <w:pStyle w:val="HeaderTitle"/>
                            <w:rPr>
                              <w:rFonts w:ascii="Muli" w:hAnsi="Muli"/>
                              <w:b/>
                              <w:bCs/>
                              <w:color w:val="414140"/>
                              <w:sz w:val="28"/>
                              <w:szCs w:val="28"/>
                            </w:rPr>
                          </w:pPr>
                          <w:r>
                            <w:rPr>
                              <w:rFonts w:ascii="Muli" w:hAnsi="Muli"/>
                              <w:b/>
                              <w:bCs/>
                              <w:color w:val="414140"/>
                              <w:sz w:val="28"/>
                              <w:szCs w:val="28"/>
                            </w:rPr>
                            <w:t xml:space="preserve"> </w:t>
                          </w:r>
                        </w:p>
                        <w:p w14:paraId="61139C11" w14:textId="77777777" w:rsidR="00AB0CF3" w:rsidRPr="00AB0CF3" w:rsidRDefault="00AB0CF3" w:rsidP="00322414">
                          <w:pPr>
                            <w:pStyle w:val="HeaderTitle"/>
                            <w:rPr>
                              <w:sz w:val="20"/>
                              <w:szCs w:val="20"/>
                            </w:rPr>
                          </w:pPr>
                        </w:p>
                      </w:txbxContent>
                    </wps:txbx>
                    <wps:bodyPr rot="0" spcFirstLastPara="0" vertOverflow="overflow" horzOverflow="overflow" vert="horz" wrap="square" lIns="46800" tIns="46800" rIns="468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AF359" id="Text Box 6" o:spid="_x0000_s1027" type="#_x0000_t202" style="position:absolute;margin-left:-2.65pt;margin-top:-44.2pt;width:380.15pt;height:3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" filled="f" stroked="f">
              <v:textbox inset="1.3mm,1.3mm,1.3mm">
                <w:txbxContent>
                  <w:p w14:paraId="3556E172" w14:textId="77777777" w:rsidR="00044C09" w:rsidRPr="00DE7E62" w:rsidRDefault="00312279" w:rsidP="00322414">
                    <w:pPr>
                      <w:pStyle w:val="HeaderTitle"/>
                      <w:rPr>
                        <w:rFonts w:ascii="Muli" w:hAnsi="Muli"/>
                        <w:b/>
                        <w:bCs/>
                        <w:color w:val="414140"/>
                        <w:sz w:val="28"/>
                        <w:szCs w:val="28"/>
                      </w:rPr>
                    </w:pPr>
                    <w:r>
                      <w:rPr>
                        <w:rFonts w:ascii="Muli" w:hAnsi="Muli"/>
                        <w:b/>
                        <w:bCs/>
                        <w:color w:val="414140"/>
                        <w:sz w:val="28"/>
                        <w:szCs w:val="28"/>
                      </w:rPr>
                      <w:t xml:space="preserve"> </w:t>
                    </w:r>
                  </w:p>
                  <w:p w14:paraId="61139C11" w14:textId="77777777" w:rsidR="00AB0CF3" w:rsidRPr="00AB0CF3" w:rsidRDefault="00AB0CF3" w:rsidP="00322414">
                    <w:pPr>
                      <w:pStyle w:val="HeaderTitle"/>
                      <w:rPr>
                        <w:sz w:val="20"/>
                        <w:szCs w:val="20"/>
                      </w:rPr>
                    </w:pPr>
                  </w:p>
                </w:txbxContent>
              </v:textbox>
            </v:shape>
          </w:pict>
        </mc:Fallback>
      </mc:AlternateContent>
    </w:r>
    <w:r w:rsidR="00DE7E62">
      <w:rPr>
        <w:noProof/>
      </w:rPr>
      <mc:AlternateContent>
        <mc:Choice Requires="wps">
          <w:drawing>
            <wp:anchor distT="0" distB="0" distL="114300" distR="114300" simplePos="0" relativeHeight="251671552" behindDoc="0" locked="0" layoutInCell="1" allowOverlap="1" wp14:anchorId="30FB105F" wp14:editId="2AAFCB61">
              <wp:simplePos x="0" y="0"/>
              <wp:positionH relativeFrom="column">
                <wp:posOffset>5363845</wp:posOffset>
              </wp:positionH>
              <wp:positionV relativeFrom="paragraph">
                <wp:posOffset>-1028700</wp:posOffset>
              </wp:positionV>
              <wp:extent cx="1489710" cy="1182370"/>
              <wp:effectExtent l="0" t="0" r="0" b="11430"/>
              <wp:wrapNone/>
              <wp:docPr id="28" name="Text Box 28"/>
              <wp:cNvGraphicFramePr/>
              <a:graphic xmlns:a="http://schemas.openxmlformats.org/drawingml/2006/main">
                <a:graphicData uri="http://schemas.microsoft.com/office/word/2010/wordprocessingShape">
                  <wps:wsp>
                    <wps:cNvSpPr txBox="1"/>
                    <wps:spPr>
                      <a:xfrm>
                        <a:off x="0" y="0"/>
                        <a:ext cx="1489710" cy="11823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887086" w14:textId="77777777" w:rsidR="002072C9" w:rsidRDefault="00DE7E62" w:rsidP="002072C9">
                          <w:r>
                            <w:rPr>
                              <w:noProof/>
                            </w:rPr>
                            <w:drawing>
                              <wp:inline distT="0" distB="0" distL="0" distR="0" wp14:anchorId="0665B533" wp14:editId="06E52359">
                                <wp:extent cx="1306494" cy="884229"/>
                                <wp:effectExtent l="0" t="0" r="0" b="0"/>
                                <wp:docPr id="34" name="Picture 34" descr="../../../Logos/NoLimits_Logo_Red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NoLimits_Logo_RedGre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634" cy="90259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B105F" id="Text Box 28" o:spid="_x0000_s1028" type="#_x0000_t202" style="position:absolute;margin-left:422.35pt;margin-top:-81pt;width:117.3pt;height:93.1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" filled="f" stroked="f">
              <v:textbox>
                <w:txbxContent>
                  <w:p w14:paraId="52887086" w14:textId="77777777" w:rsidR="002072C9" w:rsidRDefault="00DE7E62" w:rsidP="002072C9">
                    <w:r>
                      <w:rPr>
                        <w:noProof/>
                      </w:rPr>
                      <w:drawing>
                        <wp:inline distT="0" distB="0" distL="0" distR="0" wp14:anchorId="0665B533" wp14:editId="06E52359">
                          <wp:extent cx="1306494" cy="884229"/>
                          <wp:effectExtent l="0" t="0" r="0" b="0"/>
                          <wp:docPr id="34" name="Picture 34" descr="../../../Logos/NoLimits_Logo_Red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NoLimits_Logo_RedGre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634" cy="902597"/>
                                  </a:xfrm>
                                  <a:prstGeom prst="rect">
                                    <a:avLst/>
                                  </a:prstGeom>
                                  <a:noFill/>
                                  <a:ln>
                                    <a:noFill/>
                                  </a:ln>
                                </pic:spPr>
                              </pic:pic>
                            </a:graphicData>
                          </a:graphic>
                        </wp:inline>
                      </w:drawing>
                    </w:r>
                  </w:p>
                </w:txbxContent>
              </v:textbox>
            </v:shape>
          </w:pict>
        </mc:Fallback>
      </mc:AlternateContent>
    </w:r>
    <w:r w:rsidR="00124E09">
      <w:rPr>
        <w:noProof/>
      </w:rPr>
      <mc:AlternateContent>
        <mc:Choice Requires="wps">
          <w:drawing>
            <wp:anchor distT="0" distB="0" distL="114300" distR="114300" simplePos="0" relativeHeight="251659263" behindDoc="0" locked="0" layoutInCell="1" allowOverlap="1" wp14:anchorId="351A0AED" wp14:editId="4321F2E6">
              <wp:simplePos x="0" y="0"/>
              <wp:positionH relativeFrom="column">
                <wp:posOffset>4537976</wp:posOffset>
              </wp:positionH>
              <wp:positionV relativeFrom="page">
                <wp:posOffset>270387</wp:posOffset>
              </wp:positionV>
              <wp:extent cx="2224774" cy="899795"/>
              <wp:effectExtent l="0" t="0" r="10795" b="0"/>
              <wp:wrapNone/>
              <wp:docPr id="1" name="Freefor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24774" cy="899795"/>
                      </a:xfrm>
                      <a:custGeom>
                        <a:avLst/>
                        <a:gdLst>
                          <a:gd name="connsiteX0" fmla="*/ 1081483 w 2709784"/>
                          <a:gd name="connsiteY0" fmla="*/ 9114 h 1090597"/>
                          <a:gd name="connsiteX1" fmla="*/ 0 w 2709784"/>
                          <a:gd name="connsiteY1" fmla="*/ 1090597 h 1090597"/>
                          <a:gd name="connsiteX2" fmla="*/ 2709784 w 2709784"/>
                          <a:gd name="connsiteY2" fmla="*/ 1090597 h 1090597"/>
                          <a:gd name="connsiteX3" fmla="*/ 2709784 w 2709784"/>
                          <a:gd name="connsiteY3" fmla="*/ 0 h 1090597"/>
                          <a:gd name="connsiteX4" fmla="*/ 1081483 w 2709784"/>
                          <a:gd name="connsiteY4" fmla="*/ 9114 h 1090597"/>
                          <a:gd name="connsiteX0" fmla="*/ 1078753 w 2709784"/>
                          <a:gd name="connsiteY0" fmla="*/ 1021 h 1090597"/>
                          <a:gd name="connsiteX1" fmla="*/ 0 w 2709784"/>
                          <a:gd name="connsiteY1" fmla="*/ 1090597 h 1090597"/>
                          <a:gd name="connsiteX2" fmla="*/ 2709784 w 2709784"/>
                          <a:gd name="connsiteY2" fmla="*/ 1090597 h 1090597"/>
                          <a:gd name="connsiteX3" fmla="*/ 2709784 w 2709784"/>
                          <a:gd name="connsiteY3" fmla="*/ 0 h 1090597"/>
                          <a:gd name="connsiteX4" fmla="*/ 1078753 w 2709784"/>
                          <a:gd name="connsiteY4" fmla="*/ 1021 h 1090597"/>
                          <a:gd name="connsiteX0" fmla="*/ 1173606 w 2709784"/>
                          <a:gd name="connsiteY0" fmla="*/ 2566 h 1090597"/>
                          <a:gd name="connsiteX1" fmla="*/ 0 w 2709784"/>
                          <a:gd name="connsiteY1" fmla="*/ 1090597 h 1090597"/>
                          <a:gd name="connsiteX2" fmla="*/ 2709784 w 2709784"/>
                          <a:gd name="connsiteY2" fmla="*/ 1090597 h 1090597"/>
                          <a:gd name="connsiteX3" fmla="*/ 2709784 w 2709784"/>
                          <a:gd name="connsiteY3" fmla="*/ 0 h 1090597"/>
                          <a:gd name="connsiteX4" fmla="*/ 1173606 w 2709784"/>
                          <a:gd name="connsiteY4" fmla="*/ 2566 h 1090597"/>
                          <a:gd name="connsiteX0" fmla="*/ 1238699 w 2709784"/>
                          <a:gd name="connsiteY0" fmla="*/ 2566 h 1090597"/>
                          <a:gd name="connsiteX1" fmla="*/ 0 w 2709784"/>
                          <a:gd name="connsiteY1" fmla="*/ 1090597 h 1090597"/>
                          <a:gd name="connsiteX2" fmla="*/ 2709784 w 2709784"/>
                          <a:gd name="connsiteY2" fmla="*/ 1090597 h 1090597"/>
                          <a:gd name="connsiteX3" fmla="*/ 2709784 w 2709784"/>
                          <a:gd name="connsiteY3" fmla="*/ 0 h 1090597"/>
                          <a:gd name="connsiteX4" fmla="*/ 1238699 w 2709784"/>
                          <a:gd name="connsiteY4" fmla="*/ 2566 h 1090597"/>
                          <a:gd name="connsiteX0" fmla="*/ 1303791 w 2709784"/>
                          <a:gd name="connsiteY0" fmla="*/ 2566 h 1090597"/>
                          <a:gd name="connsiteX1" fmla="*/ 0 w 2709784"/>
                          <a:gd name="connsiteY1" fmla="*/ 1090597 h 1090597"/>
                          <a:gd name="connsiteX2" fmla="*/ 2709784 w 2709784"/>
                          <a:gd name="connsiteY2" fmla="*/ 1090597 h 1090597"/>
                          <a:gd name="connsiteX3" fmla="*/ 2709784 w 2709784"/>
                          <a:gd name="connsiteY3" fmla="*/ 0 h 1090597"/>
                          <a:gd name="connsiteX4" fmla="*/ 1303791 w 2709784"/>
                          <a:gd name="connsiteY4" fmla="*/ 2566 h 1090597"/>
                          <a:gd name="connsiteX0" fmla="*/ 1238699 w 2709784"/>
                          <a:gd name="connsiteY0" fmla="*/ 2566 h 1090597"/>
                          <a:gd name="connsiteX1" fmla="*/ 0 w 2709784"/>
                          <a:gd name="connsiteY1" fmla="*/ 1090597 h 1090597"/>
                          <a:gd name="connsiteX2" fmla="*/ 2709784 w 2709784"/>
                          <a:gd name="connsiteY2" fmla="*/ 1090597 h 1090597"/>
                          <a:gd name="connsiteX3" fmla="*/ 2709784 w 2709784"/>
                          <a:gd name="connsiteY3" fmla="*/ 0 h 1090597"/>
                          <a:gd name="connsiteX4" fmla="*/ 1238699 w 2709784"/>
                          <a:gd name="connsiteY4" fmla="*/ 2566 h 10905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09784" h="1090597">
                            <a:moveTo>
                              <a:pt x="1238699" y="2566"/>
                            </a:moveTo>
                            <a:lnTo>
                              <a:pt x="0" y="1090597"/>
                            </a:lnTo>
                            <a:lnTo>
                              <a:pt x="2709784" y="1090597"/>
                            </a:lnTo>
                            <a:lnTo>
                              <a:pt x="2709784" y="0"/>
                            </a:lnTo>
                            <a:lnTo>
                              <a:pt x="1238699" y="256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35B7E" id="Freeform 1" o:spid="_x0000_s1026" style="position:absolute;margin-left:357.3pt;margin-top:21.3pt;width:175.2pt;height:70.8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709784,1090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" path="m1238699,2566l,1090597r2709784,l2709784,,1238699,2566xe" fillcolor="white [3212]" stroked="f" strokeweight="1pt">
              <v:stroke joinstyle="miter"/>
              <v:path arrowok="t" o:connecttype="custom" o:connectlocs="1016991,2117;0,899795;2224774,899795;2224774,0;1016991,2117" o:connectangles="0,0,0,0,0"/>
              <o:lock v:ext="edit" aspectratio="t"/>
              <w10:wrap anchory="page"/>
            </v:shape>
          </w:pict>
        </mc:Fallback>
      </mc:AlternateContent>
    </w:r>
    <w:r w:rsidR="00613418">
      <w:rPr>
        <w:noProof/>
      </w:rPr>
      <mc:AlternateContent>
        <mc:Choice Requires="wps">
          <w:drawing>
            <wp:anchor distT="0" distB="0" distL="114300" distR="114300" simplePos="0" relativeHeight="251658239" behindDoc="0" locked="0" layoutInCell="1" allowOverlap="1" wp14:anchorId="0870425E" wp14:editId="55AEB756">
              <wp:simplePos x="0" y="0"/>
              <wp:positionH relativeFrom="page">
                <wp:posOffset>269875</wp:posOffset>
              </wp:positionH>
              <wp:positionV relativeFrom="page">
                <wp:posOffset>269875</wp:posOffset>
              </wp:positionV>
              <wp:extent cx="7020000" cy="900000"/>
              <wp:effectExtent l="0" t="0" r="0" b="0"/>
              <wp:wrapNone/>
              <wp:docPr id="2" name="Rectangle 2"/>
              <wp:cNvGraphicFramePr/>
              <a:graphic xmlns:a="http://schemas.openxmlformats.org/drawingml/2006/main">
                <a:graphicData uri="http://schemas.microsoft.com/office/word/2010/wordprocessingShape">
                  <wps:wsp>
                    <wps:cNvSpPr/>
                    <wps:spPr>
                      <a:xfrm>
                        <a:off x="0" y="0"/>
                        <a:ext cx="7020000" cy="90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6233C" id="Rectangle 2" o:spid="_x0000_s1026" style="position:absolute;margin-left:21.25pt;margin-top:21.25pt;width:552.75pt;height:7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&#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6C124C"/>
    <w:multiLevelType w:val="hybridMultilevel"/>
    <w:tmpl w:val="24BC9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655E30"/>
    <w:multiLevelType w:val="hybridMultilevel"/>
    <w:tmpl w:val="424E3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attachedTemplate r:id="rId1"/>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B77"/>
    <w:rsid w:val="00002C9B"/>
    <w:rsid w:val="00044C09"/>
    <w:rsid w:val="00055341"/>
    <w:rsid w:val="000556B5"/>
    <w:rsid w:val="000722C4"/>
    <w:rsid w:val="00073916"/>
    <w:rsid w:val="0008532A"/>
    <w:rsid w:val="00092E60"/>
    <w:rsid w:val="000B6A61"/>
    <w:rsid w:val="000C319F"/>
    <w:rsid w:val="000C4FC6"/>
    <w:rsid w:val="0011066A"/>
    <w:rsid w:val="00111FC0"/>
    <w:rsid w:val="00124E09"/>
    <w:rsid w:val="00154EE2"/>
    <w:rsid w:val="001833CA"/>
    <w:rsid w:val="001B4F06"/>
    <w:rsid w:val="001E5726"/>
    <w:rsid w:val="001F0DB4"/>
    <w:rsid w:val="002072C9"/>
    <w:rsid w:val="00272262"/>
    <w:rsid w:val="00286BEB"/>
    <w:rsid w:val="002C4EB0"/>
    <w:rsid w:val="002D61F0"/>
    <w:rsid w:val="00312279"/>
    <w:rsid w:val="00322414"/>
    <w:rsid w:val="00324EC7"/>
    <w:rsid w:val="003600B8"/>
    <w:rsid w:val="003B0DCA"/>
    <w:rsid w:val="003C53EC"/>
    <w:rsid w:val="00400C00"/>
    <w:rsid w:val="004157D9"/>
    <w:rsid w:val="00420BDE"/>
    <w:rsid w:val="00426AE8"/>
    <w:rsid w:val="00467BD5"/>
    <w:rsid w:val="004A1596"/>
    <w:rsid w:val="004B07D2"/>
    <w:rsid w:val="004B5CE8"/>
    <w:rsid w:val="004C4A4F"/>
    <w:rsid w:val="004C5F8A"/>
    <w:rsid w:val="004E3BA3"/>
    <w:rsid w:val="004F4FDF"/>
    <w:rsid w:val="00523145"/>
    <w:rsid w:val="00535576"/>
    <w:rsid w:val="00553527"/>
    <w:rsid w:val="005B00A2"/>
    <w:rsid w:val="005D27C7"/>
    <w:rsid w:val="005E1262"/>
    <w:rsid w:val="00613418"/>
    <w:rsid w:val="006349E7"/>
    <w:rsid w:val="00662DD8"/>
    <w:rsid w:val="00697B6C"/>
    <w:rsid w:val="006E678A"/>
    <w:rsid w:val="00705628"/>
    <w:rsid w:val="00727618"/>
    <w:rsid w:val="007351FA"/>
    <w:rsid w:val="00754877"/>
    <w:rsid w:val="007C246E"/>
    <w:rsid w:val="007E640F"/>
    <w:rsid w:val="00830521"/>
    <w:rsid w:val="0085560F"/>
    <w:rsid w:val="00857E5B"/>
    <w:rsid w:val="0088499B"/>
    <w:rsid w:val="00897E3F"/>
    <w:rsid w:val="008E410E"/>
    <w:rsid w:val="00925816"/>
    <w:rsid w:val="00927AFE"/>
    <w:rsid w:val="00932666"/>
    <w:rsid w:val="00933D8B"/>
    <w:rsid w:val="00956135"/>
    <w:rsid w:val="00963429"/>
    <w:rsid w:val="00972CB0"/>
    <w:rsid w:val="00976581"/>
    <w:rsid w:val="00996A6F"/>
    <w:rsid w:val="009C795E"/>
    <w:rsid w:val="009E7348"/>
    <w:rsid w:val="009F3728"/>
    <w:rsid w:val="00A66DE6"/>
    <w:rsid w:val="00A74874"/>
    <w:rsid w:val="00AA31EC"/>
    <w:rsid w:val="00AB0CF3"/>
    <w:rsid w:val="00B51AB4"/>
    <w:rsid w:val="00B842C4"/>
    <w:rsid w:val="00BC1990"/>
    <w:rsid w:val="00C134FF"/>
    <w:rsid w:val="00C417FD"/>
    <w:rsid w:val="00C851EA"/>
    <w:rsid w:val="00CA5DAB"/>
    <w:rsid w:val="00D04B77"/>
    <w:rsid w:val="00D356AD"/>
    <w:rsid w:val="00D35E84"/>
    <w:rsid w:val="00D41FAD"/>
    <w:rsid w:val="00D54319"/>
    <w:rsid w:val="00D608D9"/>
    <w:rsid w:val="00DD45D4"/>
    <w:rsid w:val="00DE7E62"/>
    <w:rsid w:val="00E0215F"/>
    <w:rsid w:val="00EC02D6"/>
    <w:rsid w:val="00EF214F"/>
    <w:rsid w:val="00EF26E9"/>
    <w:rsid w:val="00F15292"/>
    <w:rsid w:val="00F40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EB673"/>
  <w14:defaultImageDpi w14:val="32767"/>
  <w15:chartTrackingRefBased/>
  <w15:docId w15:val="{8F7B851F-D443-4323-9BB1-03367E238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C02D6"/>
    <w:rPr>
      <w:rFonts w:ascii="Times New Roman" w:eastAsia="Times New Roman" w:hAnsi="Times New Roman" w:cs="Times New Roman"/>
      <w:lang w:val="en-GB" w:eastAsia="en-GB"/>
    </w:rPr>
  </w:style>
  <w:style w:type="paragraph" w:styleId="Heading1">
    <w:name w:val="heading 1"/>
    <w:basedOn w:val="Normal"/>
    <w:next w:val="Normal"/>
    <w:link w:val="Heading1Char"/>
    <w:uiPriority w:val="9"/>
    <w:qFormat/>
    <w:rsid w:val="00044C09"/>
    <w:pPr>
      <w:keepNext/>
      <w:keepLines/>
      <w:spacing w:before="240"/>
      <w:outlineLvl w:val="0"/>
    </w:pPr>
    <w:rPr>
      <w:rFonts w:asciiTheme="majorHAnsi" w:eastAsiaTheme="majorEastAsia" w:hAnsiTheme="majorHAnsi" w:cstheme="majorBidi"/>
      <w:color w:val="2F5496" w:themeColor="accent1" w:themeShade="BF"/>
      <w:sz w:val="32"/>
      <w:szCs w:val="32"/>
      <w:lang w:val="en-US" w:eastAsia="en-US"/>
    </w:rPr>
  </w:style>
  <w:style w:type="paragraph" w:styleId="Heading2">
    <w:name w:val="heading 2"/>
    <w:basedOn w:val="Normal"/>
    <w:next w:val="Normal"/>
    <w:link w:val="Heading2Char"/>
    <w:uiPriority w:val="9"/>
    <w:unhideWhenUsed/>
    <w:qFormat/>
    <w:rsid w:val="00044C09"/>
    <w:pPr>
      <w:keepNext/>
      <w:keepLines/>
      <w:spacing w:before="40"/>
      <w:outlineLvl w:val="1"/>
    </w:pPr>
    <w:rPr>
      <w:rFonts w:asciiTheme="majorHAnsi" w:eastAsiaTheme="majorEastAsia" w:hAnsiTheme="majorHAnsi" w:cstheme="majorBidi"/>
      <w:color w:val="2F5496" w:themeColor="accent1" w:themeShade="BF"/>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5E84"/>
    <w:pPr>
      <w:autoSpaceDE w:val="0"/>
      <w:autoSpaceDN w:val="0"/>
      <w:adjustRightInd w:val="0"/>
    </w:pPr>
    <w:rPr>
      <w:rFonts w:ascii="Microsoft YaHei" w:eastAsia="Times New Roman" w:hAnsi="Microsoft YaHei" w:cs="Microsoft YaHei"/>
      <w:color w:val="000000"/>
      <w:lang w:val="en-GB" w:eastAsia="en-GB"/>
    </w:rPr>
  </w:style>
  <w:style w:type="paragraph" w:styleId="NoSpacing">
    <w:name w:val="No Spacing"/>
    <w:uiPriority w:val="1"/>
    <w:qFormat/>
    <w:rsid w:val="00D35E84"/>
    <w:rPr>
      <w:rFonts w:ascii="Times New Roman" w:eastAsia="Times New Roman" w:hAnsi="Times New Roman" w:cs="Times New Roman"/>
      <w:lang w:val="en-GB" w:eastAsia="en-GB"/>
    </w:rPr>
  </w:style>
  <w:style w:type="paragraph" w:styleId="Header">
    <w:name w:val="header"/>
    <w:basedOn w:val="Normal"/>
    <w:link w:val="HeaderChar"/>
    <w:unhideWhenUsed/>
    <w:rsid w:val="00D35E84"/>
    <w:pPr>
      <w:tabs>
        <w:tab w:val="center" w:pos="4513"/>
        <w:tab w:val="right" w:pos="9026"/>
      </w:tabs>
    </w:pPr>
    <w:rPr>
      <w:rFonts w:ascii="Muli" w:eastAsiaTheme="minorHAnsi" w:hAnsi="Muli" w:cstheme="minorBidi"/>
      <w:sz w:val="20"/>
      <w:lang w:val="en-US" w:eastAsia="en-US"/>
    </w:rPr>
  </w:style>
  <w:style w:type="character" w:customStyle="1" w:styleId="HeaderChar">
    <w:name w:val="Header Char"/>
    <w:basedOn w:val="DefaultParagraphFont"/>
    <w:link w:val="Header"/>
    <w:rsid w:val="00D35E84"/>
    <w:rPr>
      <w:rFonts w:ascii="Muli" w:hAnsi="Muli"/>
      <w:sz w:val="20"/>
    </w:rPr>
  </w:style>
  <w:style w:type="paragraph" w:styleId="Footer">
    <w:name w:val="footer"/>
    <w:basedOn w:val="Normal"/>
    <w:link w:val="FooterChar"/>
    <w:uiPriority w:val="99"/>
    <w:unhideWhenUsed/>
    <w:rsid w:val="00D35E84"/>
    <w:pPr>
      <w:tabs>
        <w:tab w:val="center" w:pos="4513"/>
        <w:tab w:val="right" w:pos="9026"/>
      </w:tabs>
    </w:pPr>
    <w:rPr>
      <w:rFonts w:ascii="Muli" w:eastAsiaTheme="minorHAnsi" w:hAnsi="Muli" w:cstheme="minorBidi"/>
      <w:sz w:val="20"/>
      <w:lang w:val="en-US" w:eastAsia="en-US"/>
    </w:rPr>
  </w:style>
  <w:style w:type="character" w:customStyle="1" w:styleId="FooterChar">
    <w:name w:val="Footer Char"/>
    <w:basedOn w:val="DefaultParagraphFont"/>
    <w:link w:val="Footer"/>
    <w:uiPriority w:val="99"/>
    <w:rsid w:val="00D35E84"/>
    <w:rPr>
      <w:rFonts w:ascii="Muli" w:hAnsi="Muli"/>
      <w:sz w:val="20"/>
    </w:rPr>
  </w:style>
  <w:style w:type="character" w:customStyle="1" w:styleId="Heading2Char">
    <w:name w:val="Heading 2 Char"/>
    <w:basedOn w:val="DefaultParagraphFont"/>
    <w:link w:val="Heading2"/>
    <w:uiPriority w:val="9"/>
    <w:rsid w:val="00044C09"/>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044C09"/>
    <w:rPr>
      <w:rFonts w:asciiTheme="majorHAnsi" w:eastAsiaTheme="majorEastAsia" w:hAnsiTheme="majorHAnsi" w:cstheme="majorBidi"/>
      <w:color w:val="2F5496" w:themeColor="accent1" w:themeShade="BF"/>
      <w:sz w:val="32"/>
      <w:szCs w:val="32"/>
    </w:rPr>
  </w:style>
  <w:style w:type="paragraph" w:customStyle="1" w:styleId="HeaderTitle">
    <w:name w:val="Header Title"/>
    <w:basedOn w:val="Heading1"/>
    <w:qFormat/>
    <w:rsid w:val="00322414"/>
    <w:pPr>
      <w:spacing w:before="0"/>
    </w:pPr>
    <w:rPr>
      <w:rFonts w:ascii="Muli ExtraLight" w:hAnsi="Muli ExtraLight"/>
      <w:color w:val="FFFFFF" w:themeColor="background1"/>
      <w:sz w:val="36"/>
      <w:lang w:val="en-GB"/>
    </w:rPr>
  </w:style>
  <w:style w:type="paragraph" w:styleId="ListParagraph">
    <w:name w:val="List Paragraph"/>
    <w:basedOn w:val="Normal"/>
    <w:uiPriority w:val="34"/>
    <w:qFormat/>
    <w:rsid w:val="00A66DE6"/>
    <w:pPr>
      <w:ind w:left="720"/>
      <w:contextualSpacing/>
    </w:pPr>
    <w:rPr>
      <w:rFonts w:ascii="Muli" w:eastAsiaTheme="minorHAnsi" w:hAnsi="Muli" w:cstheme="minorBidi"/>
      <w:sz w:val="20"/>
      <w:lang w:val="en-US" w:eastAsia="en-US"/>
    </w:rPr>
  </w:style>
  <w:style w:type="character" w:styleId="Hyperlink">
    <w:name w:val="Hyperlink"/>
    <w:basedOn w:val="DefaultParagraphFont"/>
    <w:uiPriority w:val="99"/>
    <w:unhideWhenUsed/>
    <w:rsid w:val="00705628"/>
    <w:rPr>
      <w:color w:val="0563C1" w:themeColor="hyperlink"/>
      <w:u w:val="single"/>
    </w:rPr>
  </w:style>
  <w:style w:type="character" w:styleId="FollowedHyperlink">
    <w:name w:val="FollowedHyperlink"/>
    <w:basedOn w:val="DefaultParagraphFont"/>
    <w:uiPriority w:val="99"/>
    <w:semiHidden/>
    <w:unhideWhenUsed/>
    <w:rsid w:val="004F4F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461653">
      <w:bodyDiv w:val="1"/>
      <w:marLeft w:val="0"/>
      <w:marRight w:val="0"/>
      <w:marTop w:val="0"/>
      <w:marBottom w:val="0"/>
      <w:divBdr>
        <w:top w:val="none" w:sz="0" w:space="0" w:color="auto"/>
        <w:left w:val="none" w:sz="0" w:space="0" w:color="auto"/>
        <w:bottom w:val="none" w:sz="0" w:space="0" w:color="auto"/>
        <w:right w:val="none" w:sz="0" w:space="0" w:color="auto"/>
      </w:divBdr>
    </w:div>
    <w:div w:id="6621990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50.jpeg"/><Relationship Id="rId3" Type="http://schemas.openxmlformats.org/officeDocument/2006/relationships/image" Target="media/image4.png"/><Relationship Id="rId7" Type="http://schemas.openxmlformats.org/officeDocument/2006/relationships/image" Target="media/image40.png"/><Relationship Id="rId2" Type="http://schemas.openxmlformats.org/officeDocument/2006/relationships/image" Target="media/image3.tiff"/><Relationship Id="rId1" Type="http://schemas.openxmlformats.org/officeDocument/2006/relationships/image" Target="media/image2.tiff"/><Relationship Id="rId6" Type="http://schemas.openxmlformats.org/officeDocument/2006/relationships/image" Target="media/image30.tiff"/><Relationship Id="rId5" Type="http://schemas.openxmlformats.org/officeDocument/2006/relationships/image" Target="media/image20.tiff"/><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ly\OneDrive\No%20Limits%20Development\Sales%20and%20Marketing\Brand%20Refresh%20Final\NLD%20Word%20templates\Corporate\NLD-Company-Letterhead-Template-R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NLD-Company-Letterhead-Template-Red</Template>
  <TotalTime>0</TotalTime>
  <Pages>1</Pages>
  <Words>246</Words>
  <Characters>1406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Burton</dc:creator>
  <cp:keywords/>
  <dc:description/>
  <cp:lastModifiedBy>Sally Burton</cp:lastModifiedBy>
  <cp:revision>3</cp:revision>
  <cp:lastPrinted>2020-03-04T15:41:00Z</cp:lastPrinted>
  <dcterms:created xsi:type="dcterms:W3CDTF">2021-11-23T14:36:00Z</dcterms:created>
  <dcterms:modified xsi:type="dcterms:W3CDTF">2022-01-13T09:58:00Z</dcterms:modified>
</cp:coreProperties>
</file>